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BE" w:rsidRPr="00CC5BAE" w:rsidRDefault="004B4A94" w:rsidP="00CC5BAE">
      <w:pPr>
        <w:pStyle w:val="ConsPlusNormal"/>
        <w:widowControl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2345055</wp:posOffset>
            </wp:positionH>
            <wp:positionV relativeFrom="paragraph">
              <wp:posOffset>-472440</wp:posOffset>
            </wp:positionV>
            <wp:extent cx="1028700" cy="848995"/>
            <wp:effectExtent l="0" t="0" r="0" b="8255"/>
            <wp:wrapTight wrapText="bothSides">
              <wp:wrapPolygon edited="0">
                <wp:start x="0" y="0"/>
                <wp:lineTo x="0" y="21325"/>
                <wp:lineTo x="21200" y="21325"/>
                <wp:lineTo x="212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1BE" w:rsidRPr="00CC5BAE" w:rsidRDefault="008641BE" w:rsidP="00CC5BAE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8641BE" w:rsidRPr="00CC5BAE" w:rsidRDefault="008641BE" w:rsidP="00CC5BAE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8641BE" w:rsidRPr="00CC5BAE" w:rsidRDefault="000A0A27" w:rsidP="00CC5BAE">
      <w:pPr>
        <w:ind w:firstLine="709"/>
        <w:jc w:val="center"/>
        <w:rPr>
          <w:rFonts w:cs="Arial"/>
          <w:bCs/>
        </w:rPr>
      </w:pPr>
      <w:r w:rsidRPr="00CC5BAE">
        <w:rPr>
          <w:rFonts w:cs="Arial"/>
          <w:bCs/>
        </w:rPr>
        <w:t>АДМИНИСТРАЦИЯ</w:t>
      </w:r>
    </w:p>
    <w:p w:rsidR="000A0A27" w:rsidRPr="00CC5BAE" w:rsidRDefault="000A0A27" w:rsidP="00CC5BAE">
      <w:pPr>
        <w:ind w:firstLine="709"/>
        <w:jc w:val="center"/>
        <w:rPr>
          <w:rFonts w:cs="Arial"/>
          <w:bCs/>
        </w:rPr>
      </w:pPr>
      <w:r w:rsidRPr="00CC5BAE">
        <w:rPr>
          <w:rFonts w:cs="Arial"/>
          <w:bCs/>
        </w:rPr>
        <w:t>ТЕРНОВСКОГО МУНИЦИПАЛЬНОГО РАЙОНА</w:t>
      </w:r>
    </w:p>
    <w:p w:rsidR="000A0A27" w:rsidRPr="00CC5BAE" w:rsidRDefault="000A0A27" w:rsidP="00CC5BAE">
      <w:pPr>
        <w:ind w:firstLine="709"/>
        <w:jc w:val="center"/>
        <w:rPr>
          <w:rFonts w:cs="Arial"/>
          <w:bCs/>
        </w:rPr>
      </w:pPr>
      <w:r w:rsidRPr="00CC5BAE">
        <w:rPr>
          <w:rFonts w:cs="Arial"/>
          <w:bCs/>
        </w:rPr>
        <w:t>ВОРОНЕЖСКОЙ ОБЛАСТИ</w:t>
      </w:r>
    </w:p>
    <w:p w:rsidR="000A0A27" w:rsidRPr="00CC5BAE" w:rsidRDefault="000A0A27" w:rsidP="00CC5BAE">
      <w:pPr>
        <w:ind w:firstLine="709"/>
        <w:jc w:val="center"/>
        <w:rPr>
          <w:rFonts w:cs="Arial"/>
          <w:bCs/>
        </w:rPr>
      </w:pPr>
    </w:p>
    <w:p w:rsidR="00677FDC" w:rsidRPr="00CC5BAE" w:rsidRDefault="00677FDC" w:rsidP="00CC5BAE">
      <w:pPr>
        <w:ind w:firstLine="709"/>
        <w:jc w:val="center"/>
        <w:rPr>
          <w:rFonts w:cs="Arial"/>
          <w:bCs/>
        </w:rPr>
      </w:pPr>
      <w:r w:rsidRPr="00CC5BAE">
        <w:rPr>
          <w:rFonts w:cs="Arial"/>
          <w:bCs/>
        </w:rPr>
        <w:t>ПОСТАНОВЛЕНИЕ</w:t>
      </w:r>
    </w:p>
    <w:p w:rsidR="000A0A27" w:rsidRPr="00CC5BAE" w:rsidRDefault="000A0A27" w:rsidP="00CC5BAE">
      <w:pPr>
        <w:ind w:firstLine="709"/>
        <w:jc w:val="center"/>
        <w:rPr>
          <w:rFonts w:cs="Arial"/>
          <w:bCs/>
        </w:rPr>
      </w:pPr>
    </w:p>
    <w:p w:rsidR="003249A4" w:rsidRPr="00CC5BAE" w:rsidRDefault="00B108BD" w:rsidP="00CC5BAE">
      <w:pPr>
        <w:ind w:firstLine="709"/>
        <w:rPr>
          <w:rFonts w:cs="Arial"/>
          <w:bCs/>
        </w:rPr>
      </w:pPr>
      <w:r w:rsidRPr="00CC5BAE">
        <w:rPr>
          <w:rFonts w:cs="Arial"/>
          <w:bCs/>
        </w:rPr>
        <w:t>О</w:t>
      </w:r>
      <w:r w:rsidR="000006DC" w:rsidRPr="00CC5BAE">
        <w:rPr>
          <w:rFonts w:cs="Arial"/>
          <w:bCs/>
        </w:rPr>
        <w:t>т</w:t>
      </w:r>
      <w:r w:rsidR="002004E6" w:rsidRPr="00CC5BAE">
        <w:rPr>
          <w:rFonts w:cs="Arial"/>
          <w:bCs/>
        </w:rPr>
        <w:t xml:space="preserve"> 08.02</w:t>
      </w:r>
      <w:r w:rsidR="00562D66" w:rsidRPr="00CC5BAE">
        <w:rPr>
          <w:rFonts w:cs="Arial"/>
          <w:bCs/>
        </w:rPr>
        <w:t>.202</w:t>
      </w:r>
      <w:r w:rsidR="002004E6" w:rsidRPr="00CC5BAE">
        <w:rPr>
          <w:rFonts w:cs="Arial"/>
          <w:bCs/>
        </w:rPr>
        <w:t>3</w:t>
      </w:r>
      <w:r w:rsidR="0092299A" w:rsidRPr="00CC5BAE">
        <w:rPr>
          <w:rFonts w:cs="Arial"/>
          <w:bCs/>
        </w:rPr>
        <w:t>г. №</w:t>
      </w:r>
      <w:r w:rsidR="00856E64" w:rsidRPr="00CC5BAE">
        <w:rPr>
          <w:rFonts w:cs="Arial"/>
          <w:bCs/>
        </w:rPr>
        <w:t xml:space="preserve"> </w:t>
      </w:r>
      <w:r w:rsidR="000A0412" w:rsidRPr="00CC5BAE">
        <w:rPr>
          <w:rFonts w:cs="Arial"/>
          <w:bCs/>
        </w:rPr>
        <w:t>28</w:t>
      </w:r>
    </w:p>
    <w:p w:rsidR="00E07835" w:rsidRPr="00CC5BAE" w:rsidRDefault="000006DC" w:rsidP="00CC5BAE">
      <w:pPr>
        <w:ind w:firstLine="709"/>
        <w:rPr>
          <w:rFonts w:cs="Arial"/>
        </w:rPr>
      </w:pPr>
      <w:r w:rsidRPr="00CC5BAE">
        <w:rPr>
          <w:rFonts w:cs="Arial"/>
          <w:bCs/>
        </w:rPr>
        <w:t xml:space="preserve"> </w:t>
      </w:r>
      <w:r w:rsidR="000A0A27" w:rsidRPr="00CC5BAE">
        <w:rPr>
          <w:rFonts w:cs="Arial"/>
        </w:rPr>
        <w:t>с. Терновка</w:t>
      </w:r>
    </w:p>
    <w:p w:rsidR="009808C1" w:rsidRPr="00CC5BAE" w:rsidRDefault="009808C1" w:rsidP="00CC5BAE">
      <w:pPr>
        <w:ind w:firstLine="709"/>
        <w:rPr>
          <w:rFonts w:cs="Arial"/>
        </w:rPr>
      </w:pPr>
    </w:p>
    <w:p w:rsidR="004A4E11" w:rsidRPr="00CC5BAE" w:rsidRDefault="009808C1" w:rsidP="00CC5BAE">
      <w:pPr>
        <w:pStyle w:val="Title"/>
      </w:pPr>
      <w:r w:rsidRPr="00CC5BAE">
        <w:t xml:space="preserve">Об утверждении </w:t>
      </w:r>
      <w:r w:rsidR="009D794B" w:rsidRPr="00CC5BAE">
        <w:t xml:space="preserve">норматива стоимости </w:t>
      </w:r>
      <w:r w:rsidRPr="00CC5BAE">
        <w:t xml:space="preserve">1 </w:t>
      </w:r>
      <w:r w:rsidR="009D794B" w:rsidRPr="00CC5BAE">
        <w:t>квадратного метра</w:t>
      </w:r>
      <w:r w:rsidRPr="00CC5BAE">
        <w:t xml:space="preserve"> общей площади </w:t>
      </w:r>
      <w:r w:rsidR="009D794B" w:rsidRPr="00CC5BAE">
        <w:t>жилого помещения,</w:t>
      </w:r>
      <w:r w:rsidR="00CC5BAE">
        <w:t xml:space="preserve"> </w:t>
      </w:r>
      <w:r w:rsidR="009D794B" w:rsidRPr="00CC5BAE">
        <w:t xml:space="preserve">используемого при расчете размера социальной выплаты в рамках реализации мероприятия по обеспечению жильем молодых семей, на </w:t>
      </w:r>
      <w:r w:rsidR="002004E6" w:rsidRPr="00CC5BAE">
        <w:t>первый и второй квартал 2023</w:t>
      </w:r>
      <w:r w:rsidR="009D794B" w:rsidRPr="00CC5BAE">
        <w:t xml:space="preserve"> года</w:t>
      </w:r>
      <w:r w:rsidRPr="00CC5BAE">
        <w:t xml:space="preserve"> </w:t>
      </w:r>
    </w:p>
    <w:p w:rsidR="009808C1" w:rsidRPr="00CC5BAE" w:rsidRDefault="009808C1" w:rsidP="00CC5BAE">
      <w:pPr>
        <w:ind w:firstLine="709"/>
        <w:rPr>
          <w:rFonts w:cs="Arial"/>
        </w:rPr>
      </w:pPr>
    </w:p>
    <w:p w:rsidR="00A63C8E" w:rsidRPr="00CC5BAE" w:rsidRDefault="009D794B" w:rsidP="00CC5BAE">
      <w:pPr>
        <w:ind w:firstLine="709"/>
        <w:rPr>
          <w:rFonts w:cs="Arial"/>
        </w:rPr>
      </w:pPr>
      <w:r w:rsidRPr="00CC5BAE">
        <w:rPr>
          <w:rFonts w:cs="Arial"/>
        </w:rPr>
        <w:t xml:space="preserve">В целях реализации Постановления Правительства Российской Федерации от 30.12.2017  г.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 от 17.12.2010 г. № 1050 «О реализации отдельных мероприятий государственной программы </w:t>
      </w:r>
      <w:r w:rsidR="00AC5D88" w:rsidRPr="00CC5BAE">
        <w:rPr>
          <w:rFonts w:cs="Arial"/>
        </w:rPr>
        <w:t>Российской Федерации «Обеспечение доступным и комфортным жильем и коммунальными услугами граждан Российской Федерации» постановления правительства Воронежской области от 29.10.2015г. №834 «Об утверждении государственной программы Воронежской области «Обеспечение доступным и комфортным жильем населения Воронежской области»</w:t>
      </w:r>
      <w:r w:rsidR="00A63C8E" w:rsidRPr="00CC5BAE">
        <w:rPr>
          <w:rFonts w:cs="Arial"/>
        </w:rPr>
        <w:t>, постановление администрации Терновского муниципального района № 431</w:t>
      </w:r>
      <w:r w:rsidR="00CC5BAE">
        <w:rPr>
          <w:rFonts w:cs="Arial"/>
        </w:rPr>
        <w:t xml:space="preserve"> </w:t>
      </w:r>
      <w:r w:rsidR="00A63C8E" w:rsidRPr="00CC5BAE">
        <w:rPr>
          <w:rFonts w:cs="Arial"/>
        </w:rPr>
        <w:t>от 23.12.2013 года «Об утверждении муниципальной  программы Терновского муниципального района  Воронежской области: «Обеспечение доступным и комфортным жильем и коммунальными услугами населения Терновского  муниципального района Воронежской области» администрация Терновского муниципального района постановляет:</w:t>
      </w:r>
    </w:p>
    <w:p w:rsidR="009808C1" w:rsidRPr="00CC5BAE" w:rsidRDefault="009808C1" w:rsidP="00CC5BAE">
      <w:pPr>
        <w:ind w:firstLine="709"/>
        <w:rPr>
          <w:rFonts w:cs="Arial"/>
        </w:rPr>
      </w:pPr>
      <w:r w:rsidRPr="00CC5BAE">
        <w:rPr>
          <w:rFonts w:cs="Arial"/>
        </w:rPr>
        <w:t xml:space="preserve">1. </w:t>
      </w:r>
      <w:r w:rsidR="00A63C8E" w:rsidRPr="00CC5BAE">
        <w:rPr>
          <w:rFonts w:cs="Arial"/>
        </w:rPr>
        <w:t xml:space="preserve">Утвердить </w:t>
      </w:r>
      <w:r w:rsidRPr="00CC5BAE">
        <w:rPr>
          <w:rFonts w:cs="Arial"/>
        </w:rPr>
        <w:t>стоимость 1 кв. м общей площади жил</w:t>
      </w:r>
      <w:r w:rsidR="00A63C8E" w:rsidRPr="00CC5BAE">
        <w:rPr>
          <w:rFonts w:cs="Arial"/>
        </w:rPr>
        <w:t>ого помещения, используемую при расчете размера социальной выплаты в рамках реализации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</w:t>
      </w:r>
      <w:r w:rsidR="0044712B" w:rsidRPr="00CC5BAE">
        <w:rPr>
          <w:rFonts w:cs="Arial"/>
        </w:rPr>
        <w:t>ми граждан Российской Федерации» государственной программы Воронежской области «Обеспечение доступным и комфортным жильем населения Воронежской области», в соответствии с пунктом 13 Правил предоставления молодым семьям социальных выплат на приобретение (строительство) жилья и их использования,</w:t>
      </w:r>
      <w:r w:rsidR="00831CFB" w:rsidRPr="00CC5BAE">
        <w:rPr>
          <w:rFonts w:cs="Arial"/>
        </w:rPr>
        <w:t xml:space="preserve"> приведенных в приложении №1 к особенностям реа</w:t>
      </w:r>
      <w:r w:rsidR="0044712B" w:rsidRPr="00CC5BAE">
        <w:rPr>
          <w:rFonts w:cs="Arial"/>
        </w:rPr>
        <w:t>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B85021" w:rsidRPr="00CC5BAE">
        <w:rPr>
          <w:rFonts w:cs="Arial"/>
        </w:rPr>
        <w:t xml:space="preserve">», утвержденным </w:t>
      </w:r>
      <w:r w:rsidR="00B85021" w:rsidRPr="00CC5BAE">
        <w:rPr>
          <w:rFonts w:cs="Arial"/>
        </w:rPr>
        <w:lastRenderedPageBreak/>
        <w:t>Постановлением Правительства Российской Федераци</w:t>
      </w:r>
      <w:r w:rsidR="002004E6" w:rsidRPr="00CC5BAE">
        <w:rPr>
          <w:rFonts w:cs="Arial"/>
        </w:rPr>
        <w:t>и от 17.12.2010 №1050, на первый и второй  квартал 2023</w:t>
      </w:r>
      <w:r w:rsidR="00B85021" w:rsidRPr="00CC5BAE">
        <w:rPr>
          <w:rFonts w:cs="Arial"/>
        </w:rPr>
        <w:t xml:space="preserve"> года в размере 17 000 (семнадцать тысяч) рублей.</w:t>
      </w:r>
    </w:p>
    <w:p w:rsidR="00DE0D6B" w:rsidRPr="00CC5BAE" w:rsidRDefault="00B8240C" w:rsidP="00CC5BAE">
      <w:pPr>
        <w:suppressAutoHyphens/>
        <w:ind w:firstLine="709"/>
        <w:rPr>
          <w:rFonts w:cs="Arial"/>
          <w:bCs/>
        </w:rPr>
      </w:pPr>
      <w:r w:rsidRPr="00CC5BAE">
        <w:rPr>
          <w:rFonts w:cs="Arial"/>
        </w:rPr>
        <w:t>2</w:t>
      </w:r>
      <w:r w:rsidR="009808C1" w:rsidRPr="00CC5BAE">
        <w:rPr>
          <w:rFonts w:cs="Arial"/>
        </w:rPr>
        <w:t xml:space="preserve">. </w:t>
      </w:r>
      <w:r w:rsidR="00B85021" w:rsidRPr="00CC5BAE">
        <w:rPr>
          <w:rFonts w:cs="Arial"/>
        </w:rPr>
        <w:t>Признать утратившим силу постановление администрации Терновского муниципального района от</w:t>
      </w:r>
      <w:r w:rsidR="002004E6" w:rsidRPr="00CC5BAE">
        <w:rPr>
          <w:rFonts w:cs="Arial"/>
          <w:bCs/>
        </w:rPr>
        <w:t xml:space="preserve"> 27.09.2022г. № 325</w:t>
      </w:r>
      <w:r w:rsidR="00831CFB" w:rsidRPr="00CC5BAE">
        <w:rPr>
          <w:rFonts w:cs="Arial"/>
        </w:rPr>
        <w:t>«</w:t>
      </w:r>
      <w:r w:rsidR="00DE0D6B" w:rsidRPr="00CC5BAE">
        <w:rPr>
          <w:rFonts w:cs="Arial"/>
        </w:rPr>
        <w:t xml:space="preserve">Об утверждении средней рыночной стоимости 1 кв. м  общей  площади  жилья   по  Терновскому муниципальному району на  </w:t>
      </w:r>
      <w:r w:rsidR="002004E6" w:rsidRPr="00CC5BAE">
        <w:rPr>
          <w:rFonts w:cs="Arial"/>
          <w:lang w:val="en-US"/>
        </w:rPr>
        <w:t>III</w:t>
      </w:r>
      <w:r w:rsidR="00DE0D6B" w:rsidRPr="00CC5BAE">
        <w:rPr>
          <w:rFonts w:cs="Arial"/>
        </w:rPr>
        <w:t xml:space="preserve"> и </w:t>
      </w:r>
      <w:r w:rsidR="002004E6" w:rsidRPr="00CC5BAE">
        <w:rPr>
          <w:rFonts w:cs="Arial"/>
          <w:lang w:val="en-US"/>
        </w:rPr>
        <w:t>IV</w:t>
      </w:r>
      <w:r w:rsidR="009832E4" w:rsidRPr="00CC5BAE">
        <w:rPr>
          <w:rFonts w:cs="Arial"/>
        </w:rPr>
        <w:t xml:space="preserve"> квартал 2022</w:t>
      </w:r>
      <w:r w:rsidR="00DE0D6B" w:rsidRPr="00CC5BAE">
        <w:rPr>
          <w:rFonts w:cs="Arial"/>
        </w:rPr>
        <w:t xml:space="preserve"> года для расчета размера социальных выплат  на  приобретение (строительство) жилья в рамках реализации государственной программы Воронежской области «Обеспечение доступным и комфортным жильем населения Воронежской области»</w:t>
      </w:r>
      <w:r w:rsidR="00831CFB" w:rsidRPr="00CC5BAE">
        <w:rPr>
          <w:rFonts w:cs="Arial"/>
        </w:rPr>
        <w:t>.</w:t>
      </w:r>
    </w:p>
    <w:p w:rsidR="00831CFB" w:rsidRPr="00CC5BAE" w:rsidRDefault="00B8240C" w:rsidP="00CC5BAE">
      <w:pPr>
        <w:ind w:firstLine="709"/>
        <w:rPr>
          <w:rFonts w:cs="Arial"/>
        </w:rPr>
      </w:pPr>
      <w:r w:rsidRPr="00CC5BAE">
        <w:rPr>
          <w:rFonts w:cs="Arial"/>
        </w:rPr>
        <w:t>3</w:t>
      </w:r>
      <w:r w:rsidR="009808C1" w:rsidRPr="00CC5BAE">
        <w:rPr>
          <w:rFonts w:cs="Arial"/>
        </w:rPr>
        <w:t>.</w:t>
      </w:r>
      <w:r w:rsidR="00D92AF0" w:rsidRPr="00CC5BAE">
        <w:rPr>
          <w:rFonts w:cs="Arial"/>
        </w:rPr>
        <w:t xml:space="preserve"> </w:t>
      </w:r>
      <w:r w:rsidR="00A27D71" w:rsidRPr="00CC5BAE">
        <w:rPr>
          <w:rFonts w:cs="Arial"/>
        </w:rPr>
        <w:t xml:space="preserve">Контроль за исполнением настоящего </w:t>
      </w:r>
      <w:r w:rsidR="00831CFB" w:rsidRPr="00CC5BAE">
        <w:rPr>
          <w:rFonts w:cs="Arial"/>
        </w:rPr>
        <w:t>постановления оставляю за собой</w:t>
      </w:r>
    </w:p>
    <w:p w:rsidR="00E92687" w:rsidRPr="00CC5BAE" w:rsidRDefault="00693EE5" w:rsidP="00CC5BAE">
      <w:pPr>
        <w:ind w:firstLine="709"/>
        <w:rPr>
          <w:rFonts w:cs="Arial"/>
        </w:rPr>
      </w:pPr>
      <w:r w:rsidRPr="00CC5BAE">
        <w:rPr>
          <w:rFonts w:cs="Arial"/>
        </w:rPr>
        <w:t>4.</w:t>
      </w:r>
      <w:r w:rsidR="00E92687" w:rsidRPr="00CC5BAE">
        <w:rPr>
          <w:rFonts w:cs="Arial"/>
        </w:rPr>
        <w:t>Настоящее постановление всту</w:t>
      </w:r>
      <w:r w:rsidR="005533A4" w:rsidRPr="00CC5BAE">
        <w:rPr>
          <w:rFonts w:cs="Arial"/>
        </w:rPr>
        <w:t>пает в силу с даты опубликования.</w:t>
      </w:r>
    </w:p>
    <w:p w:rsidR="00B8240C" w:rsidRPr="00CC5BAE" w:rsidRDefault="00B8240C" w:rsidP="00CC5BAE">
      <w:pPr>
        <w:ind w:firstLine="709"/>
        <w:rPr>
          <w:rFonts w:cs="Arial"/>
        </w:rPr>
      </w:pPr>
    </w:p>
    <w:p w:rsidR="008121D4" w:rsidRPr="00CC5BAE" w:rsidRDefault="008121D4" w:rsidP="00CC5BAE">
      <w:pPr>
        <w:ind w:firstLine="709"/>
        <w:rPr>
          <w:rFonts w:cs="Arial"/>
        </w:rPr>
      </w:pPr>
    </w:p>
    <w:sectPr w:rsidR="008121D4" w:rsidRPr="00CC5BAE" w:rsidSect="00CC5B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43E" w:rsidRDefault="0040543E">
      <w:r>
        <w:separator/>
      </w:r>
    </w:p>
  </w:endnote>
  <w:endnote w:type="continuationSeparator" w:id="0">
    <w:p w:rsidR="0040543E" w:rsidRDefault="0040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AE" w:rsidRDefault="00CC5BA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AE" w:rsidRDefault="00CC5BA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AE" w:rsidRDefault="00CC5B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43E" w:rsidRDefault="0040543E">
      <w:r>
        <w:separator/>
      </w:r>
    </w:p>
  </w:footnote>
  <w:footnote w:type="continuationSeparator" w:id="0">
    <w:p w:rsidR="0040543E" w:rsidRDefault="00405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AE" w:rsidRDefault="00CC5BA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544" w:rsidRDefault="00E60544">
    <w:pPr>
      <w:pStyle w:val="ab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E60544" w:rsidRDefault="00E60544">
    <w:pPr>
      <w:pStyle w:val="ab"/>
      <w:rPr>
        <w:color w:val="800000"/>
        <w:sz w:val="20"/>
      </w:rPr>
    </w:pPr>
    <w:r>
      <w:rPr>
        <w:color w:val="800000"/>
        <w:sz w:val="20"/>
      </w:rPr>
      <w:t>Владелец: АДМИНИСТРАЦИЯ ТЕРНОВСКОГО МУНИЦИПАЛЬНОГО РАЙОНА ВОРОНЕЖСКОЙ ОБЛАСТИ</w:t>
    </w:r>
  </w:p>
  <w:p w:rsidR="00E60544" w:rsidRDefault="00E60544">
    <w:pPr>
      <w:pStyle w:val="ab"/>
      <w:rPr>
        <w:color w:val="800000"/>
        <w:sz w:val="20"/>
      </w:rPr>
    </w:pPr>
    <w:r>
      <w:rPr>
        <w:color w:val="800000"/>
        <w:sz w:val="20"/>
      </w:rPr>
      <w:t>Должность: Глава администрации Терновского муниципального района Воронежской области"ул.Советская</w:t>
    </w:r>
  </w:p>
  <w:p w:rsidR="00E60544" w:rsidRDefault="00E60544">
    <w:pPr>
      <w:pStyle w:val="ab"/>
      <w:rPr>
        <w:color w:val="800000"/>
        <w:sz w:val="20"/>
      </w:rPr>
    </w:pPr>
    <w:r>
      <w:rPr>
        <w:color w:val="800000"/>
        <w:sz w:val="20"/>
      </w:rPr>
      <w:t>Дата подписи: 03.03.2023 10:46:25</w:t>
    </w:r>
  </w:p>
  <w:p w:rsidR="00CC5BAE" w:rsidRPr="00E60544" w:rsidRDefault="00CC5BAE">
    <w:pPr>
      <w:pStyle w:val="ab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AE" w:rsidRDefault="00CC5B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D27"/>
    <w:multiLevelType w:val="hybridMultilevel"/>
    <w:tmpl w:val="F34C6726"/>
    <w:lvl w:ilvl="0" w:tplc="D9A2D64E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75470D"/>
    <w:multiLevelType w:val="hybridMultilevel"/>
    <w:tmpl w:val="6518DA38"/>
    <w:lvl w:ilvl="0" w:tplc="239203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1231B9"/>
    <w:multiLevelType w:val="hybridMultilevel"/>
    <w:tmpl w:val="8EC23BC0"/>
    <w:lvl w:ilvl="0" w:tplc="06508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300C41"/>
    <w:multiLevelType w:val="hybridMultilevel"/>
    <w:tmpl w:val="08702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7FD72E32"/>
    <w:multiLevelType w:val="hybridMultilevel"/>
    <w:tmpl w:val="BF8AB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0C"/>
    <w:rsid w:val="000006DC"/>
    <w:rsid w:val="00002F9E"/>
    <w:rsid w:val="000040BD"/>
    <w:rsid w:val="00004258"/>
    <w:rsid w:val="00023035"/>
    <w:rsid w:val="00023499"/>
    <w:rsid w:val="00023AE8"/>
    <w:rsid w:val="000821E6"/>
    <w:rsid w:val="00085C91"/>
    <w:rsid w:val="00097E5E"/>
    <w:rsid w:val="000A0412"/>
    <w:rsid w:val="000A0A27"/>
    <w:rsid w:val="000B3964"/>
    <w:rsid w:val="000D46A3"/>
    <w:rsid w:val="000D5080"/>
    <w:rsid w:val="000E66FD"/>
    <w:rsid w:val="000F4E37"/>
    <w:rsid w:val="00101E2E"/>
    <w:rsid w:val="00107DA5"/>
    <w:rsid w:val="00111751"/>
    <w:rsid w:val="00131109"/>
    <w:rsid w:val="00137353"/>
    <w:rsid w:val="0015325D"/>
    <w:rsid w:val="00163C25"/>
    <w:rsid w:val="00171EA0"/>
    <w:rsid w:val="0017380E"/>
    <w:rsid w:val="00176A34"/>
    <w:rsid w:val="00176DAE"/>
    <w:rsid w:val="0019408E"/>
    <w:rsid w:val="001A4BD3"/>
    <w:rsid w:val="001A7301"/>
    <w:rsid w:val="001E09DD"/>
    <w:rsid w:val="001E33D2"/>
    <w:rsid w:val="001F2452"/>
    <w:rsid w:val="002004E6"/>
    <w:rsid w:val="002035A1"/>
    <w:rsid w:val="0020667C"/>
    <w:rsid w:val="00230A64"/>
    <w:rsid w:val="00240CCE"/>
    <w:rsid w:val="002478ED"/>
    <w:rsid w:val="0025084C"/>
    <w:rsid w:val="002568EC"/>
    <w:rsid w:val="002737F5"/>
    <w:rsid w:val="00295A5E"/>
    <w:rsid w:val="002B0071"/>
    <w:rsid w:val="002C560C"/>
    <w:rsid w:val="002C5FD0"/>
    <w:rsid w:val="002E51A1"/>
    <w:rsid w:val="002F2DA2"/>
    <w:rsid w:val="002F5A89"/>
    <w:rsid w:val="00303C3B"/>
    <w:rsid w:val="00315C47"/>
    <w:rsid w:val="0031623B"/>
    <w:rsid w:val="00320D31"/>
    <w:rsid w:val="003249A4"/>
    <w:rsid w:val="00367B6E"/>
    <w:rsid w:val="003A1581"/>
    <w:rsid w:val="003C1A27"/>
    <w:rsid w:val="0040043B"/>
    <w:rsid w:val="00401217"/>
    <w:rsid w:val="0040543E"/>
    <w:rsid w:val="00435BA9"/>
    <w:rsid w:val="004461EE"/>
    <w:rsid w:val="0044712B"/>
    <w:rsid w:val="00461876"/>
    <w:rsid w:val="004643B7"/>
    <w:rsid w:val="0047149E"/>
    <w:rsid w:val="00481A09"/>
    <w:rsid w:val="00497E23"/>
    <w:rsid w:val="004A4E11"/>
    <w:rsid w:val="004B4A94"/>
    <w:rsid w:val="004D4392"/>
    <w:rsid w:val="004E0692"/>
    <w:rsid w:val="004E6DBF"/>
    <w:rsid w:val="004F1847"/>
    <w:rsid w:val="005140FE"/>
    <w:rsid w:val="00520FE9"/>
    <w:rsid w:val="00541EBC"/>
    <w:rsid w:val="0054439F"/>
    <w:rsid w:val="005533A4"/>
    <w:rsid w:val="00553F7F"/>
    <w:rsid w:val="00555516"/>
    <w:rsid w:val="00562D66"/>
    <w:rsid w:val="00575F92"/>
    <w:rsid w:val="005B6107"/>
    <w:rsid w:val="005E419B"/>
    <w:rsid w:val="005F105F"/>
    <w:rsid w:val="0060482A"/>
    <w:rsid w:val="00606A0F"/>
    <w:rsid w:val="00610CA0"/>
    <w:rsid w:val="00641621"/>
    <w:rsid w:val="00661A81"/>
    <w:rsid w:val="00677FDC"/>
    <w:rsid w:val="00693EE5"/>
    <w:rsid w:val="006A2709"/>
    <w:rsid w:val="006A6816"/>
    <w:rsid w:val="0076308F"/>
    <w:rsid w:val="007A477C"/>
    <w:rsid w:val="007A6759"/>
    <w:rsid w:val="007D1FC7"/>
    <w:rsid w:val="007D735D"/>
    <w:rsid w:val="007F2307"/>
    <w:rsid w:val="00802C00"/>
    <w:rsid w:val="00806EB8"/>
    <w:rsid w:val="00810475"/>
    <w:rsid w:val="008121D4"/>
    <w:rsid w:val="00817DCA"/>
    <w:rsid w:val="0082205B"/>
    <w:rsid w:val="00831CFB"/>
    <w:rsid w:val="0084285F"/>
    <w:rsid w:val="00853DD5"/>
    <w:rsid w:val="00856E64"/>
    <w:rsid w:val="008641BE"/>
    <w:rsid w:val="008A3598"/>
    <w:rsid w:val="008A50F0"/>
    <w:rsid w:val="008E286F"/>
    <w:rsid w:val="00905705"/>
    <w:rsid w:val="00905832"/>
    <w:rsid w:val="00905D95"/>
    <w:rsid w:val="00914072"/>
    <w:rsid w:val="0092299A"/>
    <w:rsid w:val="00932ED2"/>
    <w:rsid w:val="00936B79"/>
    <w:rsid w:val="00937AEA"/>
    <w:rsid w:val="00942E28"/>
    <w:rsid w:val="009434CF"/>
    <w:rsid w:val="00952C8B"/>
    <w:rsid w:val="00970FB0"/>
    <w:rsid w:val="009808C1"/>
    <w:rsid w:val="009832E4"/>
    <w:rsid w:val="00986C35"/>
    <w:rsid w:val="009A61A0"/>
    <w:rsid w:val="009B0311"/>
    <w:rsid w:val="009D4235"/>
    <w:rsid w:val="009D794B"/>
    <w:rsid w:val="009F6600"/>
    <w:rsid w:val="00A00F6E"/>
    <w:rsid w:val="00A0146C"/>
    <w:rsid w:val="00A0576F"/>
    <w:rsid w:val="00A23D15"/>
    <w:rsid w:val="00A27D71"/>
    <w:rsid w:val="00A4557E"/>
    <w:rsid w:val="00A63C8E"/>
    <w:rsid w:val="00A81B64"/>
    <w:rsid w:val="00A822F6"/>
    <w:rsid w:val="00A92B27"/>
    <w:rsid w:val="00A97A0B"/>
    <w:rsid w:val="00AB0D13"/>
    <w:rsid w:val="00AB5ED8"/>
    <w:rsid w:val="00AC0C6B"/>
    <w:rsid w:val="00AC5D88"/>
    <w:rsid w:val="00AE1DC7"/>
    <w:rsid w:val="00B036F2"/>
    <w:rsid w:val="00B108BD"/>
    <w:rsid w:val="00B13FB3"/>
    <w:rsid w:val="00B15F20"/>
    <w:rsid w:val="00B25326"/>
    <w:rsid w:val="00B308EF"/>
    <w:rsid w:val="00B362E7"/>
    <w:rsid w:val="00B46944"/>
    <w:rsid w:val="00B505C6"/>
    <w:rsid w:val="00B565B1"/>
    <w:rsid w:val="00B56F64"/>
    <w:rsid w:val="00B64F0C"/>
    <w:rsid w:val="00B71F36"/>
    <w:rsid w:val="00B80386"/>
    <w:rsid w:val="00B813C9"/>
    <w:rsid w:val="00B8240C"/>
    <w:rsid w:val="00B85021"/>
    <w:rsid w:val="00B855FE"/>
    <w:rsid w:val="00B94C58"/>
    <w:rsid w:val="00BA1025"/>
    <w:rsid w:val="00BC2DE3"/>
    <w:rsid w:val="00BC3F0E"/>
    <w:rsid w:val="00BE265B"/>
    <w:rsid w:val="00BE497B"/>
    <w:rsid w:val="00C014ED"/>
    <w:rsid w:val="00C0408E"/>
    <w:rsid w:val="00C1637D"/>
    <w:rsid w:val="00C32DF7"/>
    <w:rsid w:val="00C656E2"/>
    <w:rsid w:val="00C94C27"/>
    <w:rsid w:val="00CB1F12"/>
    <w:rsid w:val="00CC5BAE"/>
    <w:rsid w:val="00CC5EBE"/>
    <w:rsid w:val="00CC61E7"/>
    <w:rsid w:val="00CD3858"/>
    <w:rsid w:val="00CF4BD0"/>
    <w:rsid w:val="00D064C9"/>
    <w:rsid w:val="00D358A0"/>
    <w:rsid w:val="00D539B5"/>
    <w:rsid w:val="00D658DA"/>
    <w:rsid w:val="00D87F3F"/>
    <w:rsid w:val="00D92AF0"/>
    <w:rsid w:val="00D942C0"/>
    <w:rsid w:val="00DA431B"/>
    <w:rsid w:val="00DA43BD"/>
    <w:rsid w:val="00DB3E06"/>
    <w:rsid w:val="00DE0D6B"/>
    <w:rsid w:val="00E07835"/>
    <w:rsid w:val="00E115E9"/>
    <w:rsid w:val="00E34515"/>
    <w:rsid w:val="00E522F1"/>
    <w:rsid w:val="00E554AC"/>
    <w:rsid w:val="00E60544"/>
    <w:rsid w:val="00E92687"/>
    <w:rsid w:val="00EA697D"/>
    <w:rsid w:val="00EB78DE"/>
    <w:rsid w:val="00ED1FF4"/>
    <w:rsid w:val="00ED5E59"/>
    <w:rsid w:val="00EE1783"/>
    <w:rsid w:val="00EE2688"/>
    <w:rsid w:val="00EE4780"/>
    <w:rsid w:val="00EE6A98"/>
    <w:rsid w:val="00F07689"/>
    <w:rsid w:val="00F10F64"/>
    <w:rsid w:val="00F134F3"/>
    <w:rsid w:val="00F157CC"/>
    <w:rsid w:val="00F17FB7"/>
    <w:rsid w:val="00F2353E"/>
    <w:rsid w:val="00F62713"/>
    <w:rsid w:val="00F72F8D"/>
    <w:rsid w:val="00F84B12"/>
    <w:rsid w:val="00FA0BBB"/>
    <w:rsid w:val="00FB6023"/>
    <w:rsid w:val="00FC541B"/>
    <w:rsid w:val="00FD39D0"/>
    <w:rsid w:val="00FD76FC"/>
    <w:rsid w:val="00FE1E4C"/>
    <w:rsid w:val="00FE2447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4A9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4B4A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4A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4A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4A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rsid w:val="004B4A94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B4A94"/>
  </w:style>
  <w:style w:type="paragraph" w:customStyle="1" w:styleId="ConsPlusNormal">
    <w:name w:val="ConsPlusNormal"/>
    <w:rsid w:val="003162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62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2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3162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62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00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E07835"/>
    <w:pPr>
      <w:jc w:val="center"/>
    </w:pPr>
    <w:rPr>
      <w:b/>
      <w:bCs/>
      <w:sz w:val="28"/>
      <w:szCs w:val="28"/>
    </w:rPr>
  </w:style>
  <w:style w:type="paragraph" w:styleId="a5">
    <w:name w:val="footer"/>
    <w:basedOn w:val="a"/>
    <w:rsid w:val="00E0783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7835"/>
  </w:style>
  <w:style w:type="paragraph" w:styleId="a7">
    <w:name w:val="Balloon Text"/>
    <w:basedOn w:val="a"/>
    <w:semiHidden/>
    <w:rsid w:val="00C32D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CC5BA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CC5BA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CC5BA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B4A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4B4A94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link w:val="a8"/>
    <w:semiHidden/>
    <w:rsid w:val="00CC5BA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4B4A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rsid w:val="004B4A94"/>
    <w:rPr>
      <w:color w:val="0000FF"/>
      <w:u w:val="none"/>
    </w:rPr>
  </w:style>
  <w:style w:type="paragraph" w:styleId="ab">
    <w:name w:val="header"/>
    <w:basedOn w:val="a"/>
    <w:link w:val="ac"/>
    <w:uiPriority w:val="99"/>
    <w:unhideWhenUsed/>
    <w:rsid w:val="00CC5B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C5BAE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4B4A9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4A9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4A94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4A9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4B4A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4A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4A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4A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rsid w:val="004B4A94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B4A94"/>
  </w:style>
  <w:style w:type="paragraph" w:customStyle="1" w:styleId="ConsPlusNormal">
    <w:name w:val="ConsPlusNormal"/>
    <w:rsid w:val="003162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62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2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3162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62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00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E07835"/>
    <w:pPr>
      <w:jc w:val="center"/>
    </w:pPr>
    <w:rPr>
      <w:b/>
      <w:bCs/>
      <w:sz w:val="28"/>
      <w:szCs w:val="28"/>
    </w:rPr>
  </w:style>
  <w:style w:type="paragraph" w:styleId="a5">
    <w:name w:val="footer"/>
    <w:basedOn w:val="a"/>
    <w:rsid w:val="00E0783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7835"/>
  </w:style>
  <w:style w:type="paragraph" w:styleId="a7">
    <w:name w:val="Balloon Text"/>
    <w:basedOn w:val="a"/>
    <w:semiHidden/>
    <w:rsid w:val="00C32D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CC5BA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CC5BA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CC5BA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B4A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4B4A94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link w:val="a8"/>
    <w:semiHidden/>
    <w:rsid w:val="00CC5BA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4B4A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rsid w:val="004B4A94"/>
    <w:rPr>
      <w:color w:val="0000FF"/>
      <w:u w:val="none"/>
    </w:rPr>
  </w:style>
  <w:style w:type="paragraph" w:styleId="ab">
    <w:name w:val="header"/>
    <w:basedOn w:val="a"/>
    <w:link w:val="ac"/>
    <w:uiPriority w:val="99"/>
    <w:unhideWhenUsed/>
    <w:rsid w:val="00CC5B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C5BAE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4B4A9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4A9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4A94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68F8-6833-41BE-B184-BFA866CC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ВОРОНЕЖСКОЙ ОБЛАСТИ</vt:lpstr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ВОРОНЕЖСКОЙ ОБЛАСТИ</dc:title>
  <dc:creator>Осадчева Лидия И.</dc:creator>
  <cp:lastModifiedBy>Осадчева Лидия И.</cp:lastModifiedBy>
  <cp:revision>1</cp:revision>
  <cp:lastPrinted>2023-02-08T06:15:00Z</cp:lastPrinted>
  <dcterms:created xsi:type="dcterms:W3CDTF">2023-05-22T10:29:00Z</dcterms:created>
  <dcterms:modified xsi:type="dcterms:W3CDTF">2023-05-22T10:29:00Z</dcterms:modified>
</cp:coreProperties>
</file>